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36659" w14:textId="77777777" w:rsidR="00F75D00" w:rsidRPr="0084784E" w:rsidRDefault="0025692B" w:rsidP="00763242">
      <w:pPr>
        <w:pStyle w:val="Ttulo1"/>
        <w:spacing w:before="71"/>
        <w:ind w:left="0" w:right="2"/>
        <w:jc w:val="center"/>
        <w:rPr>
          <w:rFonts w:asciiTheme="minorHAnsi" w:hAnsiTheme="minorHAnsi" w:cstheme="minorHAnsi"/>
          <w:lang w:val="es-ES"/>
        </w:rPr>
      </w:pPr>
      <w:r w:rsidRPr="0084784E">
        <w:rPr>
          <w:rFonts w:asciiTheme="minorHAnsi" w:hAnsiTheme="minorHAnsi" w:cstheme="minorHAnsi"/>
          <w:lang w:val="es-ES"/>
        </w:rPr>
        <w:t>MODELO DE FORMULARIO DE DESISTIMIENTO</w:t>
      </w:r>
    </w:p>
    <w:p w14:paraId="0B7A4511" w14:textId="77777777" w:rsidR="00F75D00" w:rsidRPr="0084784E" w:rsidRDefault="0025692B" w:rsidP="00763242">
      <w:pPr>
        <w:spacing w:before="240"/>
        <w:ind w:right="2"/>
        <w:jc w:val="center"/>
        <w:rPr>
          <w:rFonts w:asciiTheme="minorHAnsi" w:hAnsiTheme="minorHAnsi" w:cstheme="minorHAnsi"/>
          <w:i/>
          <w:sz w:val="24"/>
          <w:szCs w:val="24"/>
          <w:lang w:val="es-ES"/>
        </w:rPr>
      </w:pPr>
      <w:r w:rsidRPr="0084784E">
        <w:rPr>
          <w:rFonts w:asciiTheme="minorHAnsi" w:hAnsiTheme="minorHAnsi" w:cstheme="minorHAnsi"/>
          <w:i/>
          <w:sz w:val="24"/>
          <w:szCs w:val="24"/>
          <w:lang w:val="es-ES"/>
        </w:rPr>
        <w:t>(Este documento o carta solo se debe cumplimentar y enviar si desea desistir del contrato)</w:t>
      </w:r>
    </w:p>
    <w:p w14:paraId="6CB863C1" w14:textId="77777777" w:rsidR="00F75D00" w:rsidRPr="0084784E" w:rsidRDefault="00F75D00" w:rsidP="00763242">
      <w:pPr>
        <w:pStyle w:val="Textoindependiente"/>
        <w:spacing w:before="0"/>
        <w:ind w:left="0" w:right="2"/>
        <w:rPr>
          <w:rFonts w:asciiTheme="minorHAnsi" w:hAnsiTheme="minorHAnsi" w:cstheme="minorHAnsi"/>
          <w:iCs/>
          <w:lang w:val="es-ES"/>
        </w:rPr>
      </w:pPr>
    </w:p>
    <w:p w14:paraId="78D7E75C" w14:textId="77777777" w:rsidR="00F75D00" w:rsidRPr="0084784E" w:rsidRDefault="0025692B" w:rsidP="00763242">
      <w:pPr>
        <w:spacing w:before="191"/>
        <w:ind w:right="2" w:firstLine="720"/>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Asunto: </w:t>
      </w:r>
      <w:r w:rsidRPr="0084784E">
        <w:rPr>
          <w:rFonts w:asciiTheme="minorHAnsi" w:hAnsiTheme="minorHAnsi" w:cstheme="minorHAnsi"/>
          <w:sz w:val="24"/>
          <w:szCs w:val="24"/>
          <w:lang w:val="es-ES"/>
        </w:rPr>
        <w:t>Desistimiento del contrato</w:t>
      </w:r>
    </w:p>
    <w:p w14:paraId="0DD3A531" w14:textId="77777777" w:rsidR="00F75D00" w:rsidRPr="0084784E" w:rsidRDefault="00F75D00" w:rsidP="00763242">
      <w:pPr>
        <w:pStyle w:val="Textoindependiente"/>
        <w:spacing w:before="0"/>
        <w:ind w:left="0" w:right="2"/>
        <w:rPr>
          <w:rFonts w:asciiTheme="minorHAnsi" w:hAnsiTheme="minorHAnsi" w:cstheme="minorHAnsi"/>
          <w:lang w:val="es-ES"/>
        </w:rPr>
      </w:pPr>
    </w:p>
    <w:p w14:paraId="0B750A84" w14:textId="3439E4AF" w:rsidR="00F75D00" w:rsidRPr="0084784E" w:rsidRDefault="0025692B" w:rsidP="007B6B4D">
      <w:pPr>
        <w:pStyle w:val="Textoindependiente"/>
        <w:spacing w:before="191"/>
        <w:ind w:left="0" w:right="2"/>
        <w:jc w:val="right"/>
        <w:rPr>
          <w:rFonts w:asciiTheme="minorHAnsi" w:hAnsiTheme="minorHAnsi" w:cstheme="minorHAnsi"/>
          <w:lang w:val="es-ES"/>
        </w:rPr>
      </w:pPr>
      <w:r w:rsidRPr="0084784E">
        <w:rPr>
          <w:rFonts w:asciiTheme="minorHAnsi" w:hAnsiTheme="minorHAnsi" w:cstheme="minorHAnsi"/>
          <w:lang w:val="es-ES"/>
        </w:rPr>
        <w:t>En:</w:t>
      </w:r>
      <w:r w:rsidR="007B6B4D">
        <w:rPr>
          <w:rFonts w:asciiTheme="minorHAnsi" w:hAnsiTheme="minorHAnsi" w:cstheme="minorHAnsi"/>
          <w:lang w:val="es-ES"/>
        </w:rPr>
        <w:t xml:space="preserve"> </w:t>
      </w:r>
      <w:r w:rsidRPr="0084784E">
        <w:rPr>
          <w:rFonts w:asciiTheme="minorHAnsi" w:hAnsiTheme="minorHAnsi" w:cstheme="minorHAnsi"/>
          <w:lang w:val="es-ES"/>
        </w:rPr>
        <w:t>..................................., a............./.............../.............</w:t>
      </w:r>
    </w:p>
    <w:p w14:paraId="242128E5" w14:textId="77777777" w:rsidR="00F75D00" w:rsidRPr="0084784E" w:rsidRDefault="00F75D00" w:rsidP="00763242">
      <w:pPr>
        <w:pStyle w:val="Textoindependiente"/>
        <w:spacing w:before="0"/>
        <w:ind w:left="0" w:right="2"/>
        <w:rPr>
          <w:rFonts w:asciiTheme="minorHAnsi" w:hAnsiTheme="minorHAnsi" w:cstheme="minorHAnsi"/>
          <w:lang w:val="es-ES"/>
        </w:rPr>
      </w:pPr>
    </w:p>
    <w:p w14:paraId="272AA2D9" w14:textId="77777777" w:rsidR="00F75D00" w:rsidRPr="0084784E" w:rsidRDefault="0025692B" w:rsidP="00763242">
      <w:pPr>
        <w:pStyle w:val="Ttulo1"/>
        <w:spacing w:before="191"/>
        <w:ind w:left="0" w:right="2" w:firstLine="720"/>
        <w:rPr>
          <w:rFonts w:asciiTheme="minorHAnsi" w:hAnsiTheme="minorHAnsi" w:cstheme="minorHAnsi"/>
          <w:lang w:val="es-ES"/>
        </w:rPr>
      </w:pPr>
      <w:r w:rsidRPr="0084784E">
        <w:rPr>
          <w:rFonts w:asciiTheme="minorHAnsi" w:hAnsiTheme="minorHAnsi" w:cstheme="minorHAnsi"/>
          <w:lang w:val="es-ES"/>
        </w:rPr>
        <w:t>A la atención de:</w:t>
      </w:r>
    </w:p>
    <w:p w14:paraId="4C91730D" w14:textId="6FDF2F79" w:rsidR="00763242" w:rsidRPr="00E73EE2" w:rsidRDefault="00E73EE2" w:rsidP="00763242">
      <w:pPr>
        <w:pStyle w:val="Textoindependiente"/>
        <w:spacing w:before="234"/>
        <w:ind w:left="0" w:right="2"/>
        <w:rPr>
          <w:rFonts w:asciiTheme="minorHAnsi" w:hAnsiTheme="minorHAnsi" w:cstheme="minorHAnsi"/>
          <w:b/>
          <w:bCs/>
          <w:lang w:val="es-ES"/>
        </w:rPr>
      </w:pPr>
      <w:r w:rsidRPr="00E73EE2">
        <w:rPr>
          <w:rFonts w:asciiTheme="minorHAnsi" w:hAnsiTheme="minorHAnsi" w:cstheme="minorHAnsi"/>
          <w:b/>
          <w:bCs/>
          <w:lang w:val="es-ES"/>
        </w:rPr>
        <w:t>Wapeat!</w:t>
      </w:r>
    </w:p>
    <w:p w14:paraId="6CD104E8" w14:textId="11037F47" w:rsidR="00763242" w:rsidRPr="0084784E" w:rsidRDefault="0025692B" w:rsidP="00763242">
      <w:pPr>
        <w:pStyle w:val="Textoindependiente"/>
        <w:spacing w:before="0"/>
        <w:ind w:left="0" w:right="2"/>
        <w:rPr>
          <w:rFonts w:asciiTheme="minorHAnsi" w:hAnsiTheme="minorHAnsi" w:cstheme="minorHAnsi"/>
          <w:lang w:val="es-ES"/>
        </w:rPr>
      </w:pPr>
      <w:r w:rsidRPr="0084784E">
        <w:rPr>
          <w:rFonts w:asciiTheme="minorHAnsi" w:hAnsiTheme="minorHAnsi" w:cstheme="minorHAnsi"/>
          <w:lang w:val="es-ES"/>
        </w:rPr>
        <w:t>CIF</w:t>
      </w:r>
      <w:r w:rsidR="002D51A7">
        <w:rPr>
          <w:rFonts w:asciiTheme="minorHAnsi" w:hAnsiTheme="minorHAnsi" w:cstheme="minorHAnsi"/>
          <w:lang w:val="es-ES"/>
        </w:rPr>
        <w:t>/NIF</w:t>
      </w:r>
      <w:r w:rsidRPr="0084784E">
        <w:rPr>
          <w:rFonts w:asciiTheme="minorHAnsi" w:hAnsiTheme="minorHAnsi" w:cstheme="minorHAnsi"/>
          <w:lang w:val="es-ES"/>
        </w:rPr>
        <w:t xml:space="preserve">: </w:t>
      </w:r>
    </w:p>
    <w:p w14:paraId="4C16ADC5" w14:textId="158CD9D9" w:rsidR="00F75D00" w:rsidRPr="00E73EE2" w:rsidRDefault="00763242" w:rsidP="00763242">
      <w:pPr>
        <w:pStyle w:val="Textoindependiente"/>
        <w:spacing w:before="0"/>
        <w:ind w:left="0" w:right="2"/>
        <w:rPr>
          <w:rFonts w:asciiTheme="minorHAnsi" w:hAnsiTheme="minorHAnsi" w:cstheme="minorHAnsi"/>
          <w:lang w:val="es-ES"/>
        </w:rPr>
      </w:pPr>
      <w:r w:rsidRPr="00E73EE2">
        <w:rPr>
          <w:rFonts w:asciiTheme="minorHAnsi" w:hAnsiTheme="minorHAnsi" w:cstheme="minorHAnsi"/>
          <w:lang w:val="es-ES"/>
        </w:rPr>
        <w:t xml:space="preserve">Dirección: </w:t>
      </w:r>
      <w:r w:rsidR="00E73EE2" w:rsidRPr="00E73EE2">
        <w:rPr>
          <w:rFonts w:asciiTheme="minorHAnsi" w:hAnsiTheme="minorHAnsi" w:cstheme="minorHAnsi"/>
          <w:lang w:val="es-ES"/>
        </w:rPr>
        <w:t>Edificio Cristasa. Avenida de la Argentina 132, oficina 131. Gijón 33213, Asturias, España.</w:t>
      </w:r>
    </w:p>
    <w:p w14:paraId="1D154EF6" w14:textId="759CD721" w:rsidR="00F75D00" w:rsidRPr="00E73EE2" w:rsidRDefault="0025692B" w:rsidP="00FE54DB">
      <w:pPr>
        <w:pStyle w:val="Textoindependiente"/>
        <w:spacing w:before="0"/>
        <w:ind w:left="0" w:right="2"/>
        <w:rPr>
          <w:rFonts w:asciiTheme="minorHAnsi" w:hAnsiTheme="minorHAnsi" w:cstheme="minorHAnsi"/>
          <w:lang w:val="es-ES"/>
        </w:rPr>
      </w:pPr>
      <w:r w:rsidRPr="00E73EE2">
        <w:rPr>
          <w:rFonts w:asciiTheme="minorHAnsi" w:hAnsiTheme="minorHAnsi" w:cstheme="minorHAnsi"/>
          <w:lang w:val="es-ES"/>
        </w:rPr>
        <w:t xml:space="preserve">Telf. </w:t>
      </w:r>
      <w:r w:rsidR="002D51A7" w:rsidRPr="00E73EE2">
        <w:rPr>
          <w:rFonts w:asciiTheme="minorHAnsi" w:hAnsiTheme="minorHAnsi" w:cstheme="minorHAnsi"/>
          <w:lang w:val="es-ES"/>
        </w:rPr>
        <w:t xml:space="preserve">0034 </w:t>
      </w:r>
      <w:r w:rsidR="00E73EE2" w:rsidRPr="00E73EE2">
        <w:rPr>
          <w:rFonts w:asciiTheme="minorHAnsi" w:hAnsiTheme="minorHAnsi" w:cstheme="minorHAnsi"/>
          <w:lang w:val="es-ES"/>
        </w:rPr>
        <w:t>646966824</w:t>
      </w:r>
    </w:p>
    <w:p w14:paraId="5582F886" w14:textId="76DEAF20" w:rsidR="00F75D00" w:rsidRPr="00E73EE2" w:rsidRDefault="0025692B" w:rsidP="00763242">
      <w:pPr>
        <w:pStyle w:val="Textoindependiente"/>
        <w:spacing w:before="1"/>
        <w:ind w:left="0" w:right="2"/>
        <w:rPr>
          <w:rFonts w:asciiTheme="minorHAnsi" w:hAnsiTheme="minorHAnsi" w:cstheme="minorHAnsi"/>
          <w:lang w:val="es-ES"/>
        </w:rPr>
      </w:pPr>
      <w:r w:rsidRPr="00E73EE2">
        <w:rPr>
          <w:rFonts w:asciiTheme="minorHAnsi" w:hAnsiTheme="minorHAnsi" w:cstheme="minorHAnsi"/>
          <w:lang w:val="es-ES"/>
        </w:rPr>
        <w:t xml:space="preserve">Correo electrónico: </w:t>
      </w:r>
      <w:r w:rsidR="00E73EE2" w:rsidRPr="00E73EE2">
        <w:rPr>
          <w:rFonts w:asciiTheme="minorHAnsi" w:hAnsiTheme="minorHAnsi" w:cstheme="minorHAnsi"/>
          <w:lang w:val="es-ES"/>
        </w:rPr>
        <w:t>info@wapeat.es</w:t>
      </w:r>
    </w:p>
    <w:p w14:paraId="1C851F9F" w14:textId="6F0040DC" w:rsidR="00F75D00" w:rsidRPr="00E73EE2" w:rsidRDefault="0025692B" w:rsidP="00763242">
      <w:pPr>
        <w:pStyle w:val="Textoindependiente"/>
        <w:spacing w:before="1"/>
        <w:ind w:left="0" w:right="2"/>
        <w:rPr>
          <w:rFonts w:asciiTheme="minorHAnsi" w:hAnsiTheme="minorHAnsi" w:cstheme="minorHAnsi"/>
          <w:lang w:val="es-ES"/>
        </w:rPr>
      </w:pPr>
      <w:r w:rsidRPr="00E73EE2">
        <w:rPr>
          <w:rFonts w:asciiTheme="minorHAnsi" w:hAnsiTheme="minorHAnsi" w:cstheme="minorHAnsi"/>
          <w:lang w:val="es-ES"/>
        </w:rPr>
        <w:t xml:space="preserve">Titular de la siguiente página web de comercio online: </w:t>
      </w:r>
      <w:r w:rsidR="00FE54DB" w:rsidRPr="00E73EE2">
        <w:rPr>
          <w:rFonts w:asciiTheme="minorHAnsi" w:hAnsiTheme="minorHAnsi" w:cstheme="minorHAnsi"/>
          <w:lang w:val="es-ES"/>
        </w:rPr>
        <w:t>www.</w:t>
      </w:r>
      <w:r w:rsidR="00E73EE2" w:rsidRPr="00E73EE2">
        <w:rPr>
          <w:rFonts w:asciiTheme="minorHAnsi" w:hAnsiTheme="minorHAnsi" w:cstheme="minorHAnsi"/>
          <w:lang w:val="es-ES"/>
        </w:rPr>
        <w:t>wapeat.es</w:t>
      </w:r>
    </w:p>
    <w:p w14:paraId="0047C52C" w14:textId="77777777" w:rsidR="00763242" w:rsidRPr="0084784E" w:rsidRDefault="00763242" w:rsidP="00763242">
      <w:pPr>
        <w:pStyle w:val="Textoindependiente"/>
        <w:spacing w:before="1"/>
        <w:ind w:left="0" w:right="2"/>
        <w:rPr>
          <w:rFonts w:asciiTheme="minorHAnsi" w:hAnsiTheme="minorHAnsi" w:cstheme="minorHAnsi"/>
          <w:lang w:val="es-ES"/>
        </w:rPr>
      </w:pPr>
    </w:p>
    <w:p w14:paraId="3A1AE2AA" w14:textId="77777777" w:rsidR="00F75D00" w:rsidRPr="0084784E" w:rsidRDefault="0025692B" w:rsidP="00763242">
      <w:pPr>
        <w:pStyle w:val="Textoindependiente"/>
        <w:spacing w:before="101"/>
        <w:ind w:left="0" w:right="2"/>
        <w:jc w:val="both"/>
        <w:rPr>
          <w:rFonts w:asciiTheme="minorHAnsi" w:hAnsiTheme="minorHAnsi" w:cstheme="minorHAnsi"/>
          <w:lang w:val="es-ES"/>
        </w:rPr>
      </w:pPr>
      <w:r w:rsidRPr="0084784E">
        <w:rPr>
          <w:rFonts w:asciiTheme="minorHAnsi" w:hAnsiTheme="minorHAnsi" w:cstheme="minorHAnsi"/>
          <w:lang w:val="es-ES"/>
        </w:rPr>
        <w:t>Por medio de la presente, pongo/ponemos en su conocimiento mi/nuestra voluntad de DESISTIR de nuestro contrato de venta de los siguientes bienes y/o prestación de los siguientes servicios:</w:t>
      </w:r>
    </w:p>
    <w:p w14:paraId="34766DAC" w14:textId="77777777" w:rsidR="00F75D00" w:rsidRPr="0084784E" w:rsidRDefault="00F75D00" w:rsidP="00763242">
      <w:pPr>
        <w:pStyle w:val="Textoindependiente"/>
        <w:spacing w:before="12"/>
        <w:ind w:left="0" w:right="2"/>
        <w:rPr>
          <w:rFonts w:asciiTheme="minorHAnsi" w:hAnsiTheme="minorHAnsi" w:cstheme="minorHAnsi"/>
          <w:lang w:val="es-ES"/>
        </w:rPr>
      </w:pPr>
    </w:p>
    <w:p w14:paraId="3E5A3820" w14:textId="3AEF89DB" w:rsidR="00F75D00" w:rsidRPr="0084784E" w:rsidRDefault="0025692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lang w:val="es-ES"/>
        </w:rPr>
        <w:t>Tipo de producto(s) y/o servicio(s) y descripción del/los mismo(s) (incluya, en su caso, el número de referencia):</w:t>
      </w:r>
    </w:p>
    <w:p w14:paraId="51F1D452" w14:textId="3CF5A4F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36C6E0D7" w14:textId="1DDEC225"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5CAC090" w14:textId="1288646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1904CC14" w14:textId="1FC295B1"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5C01CC6A" w14:textId="35A6B63B" w:rsidR="00F75D00" w:rsidRPr="0084784E" w:rsidRDefault="00763242" w:rsidP="00FE54DB">
      <w:pPr>
        <w:pStyle w:val="Textoindependiente"/>
        <w:tabs>
          <w:tab w:val="right" w:leader="dot" w:pos="9072"/>
        </w:tabs>
        <w:ind w:left="0" w:right="2"/>
        <w:rPr>
          <w:rFonts w:asciiTheme="minorHAnsi" w:hAnsiTheme="minorHAnsi" w:cstheme="minorHAnsi"/>
          <w:lang w:val="es-ES"/>
        </w:rPr>
      </w:pPr>
      <w:r w:rsidRPr="0084784E">
        <w:rPr>
          <w:rFonts w:asciiTheme="minorHAnsi" w:hAnsiTheme="minorHAnsi" w:cstheme="minorHAnsi"/>
          <w:b/>
          <w:lang w:val="es-ES"/>
        </w:rPr>
        <w:t>N.º</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del</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pedido:</w:t>
      </w:r>
      <w:r w:rsidR="0025692B" w:rsidRPr="0084784E">
        <w:rPr>
          <w:rFonts w:asciiTheme="minorHAnsi" w:hAnsiTheme="minorHAnsi" w:cstheme="minorHAnsi"/>
          <w:b/>
          <w:spacing w:val="-22"/>
          <w:lang w:val="es-ES"/>
        </w:rPr>
        <w:t xml:space="preserve"> </w:t>
      </w:r>
      <w:r w:rsidR="00FE54DB" w:rsidRPr="0084784E">
        <w:rPr>
          <w:rFonts w:asciiTheme="minorHAnsi" w:hAnsiTheme="minorHAnsi" w:cstheme="minorHAnsi"/>
          <w:lang w:val="es-ES"/>
        </w:rPr>
        <w:tab/>
      </w:r>
    </w:p>
    <w:p w14:paraId="4C0BEEC0" w14:textId="6113C526" w:rsidR="00F75D00" w:rsidRPr="0084784E" w:rsidRDefault="0025692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Fecha en la que se realizó o suscribió el pedido: </w:t>
      </w:r>
      <w:r w:rsidR="00FE54DB" w:rsidRPr="0084784E">
        <w:rPr>
          <w:rFonts w:asciiTheme="minorHAnsi" w:hAnsiTheme="minorHAnsi" w:cstheme="minorHAnsi"/>
          <w:sz w:val="24"/>
          <w:szCs w:val="24"/>
          <w:lang w:val="es-ES"/>
        </w:rPr>
        <w:tab/>
      </w:r>
    </w:p>
    <w:p w14:paraId="00D31957" w14:textId="5F06A83B" w:rsidR="00F75D00" w:rsidRPr="0084784E" w:rsidRDefault="0025692B" w:rsidP="00FE54DB">
      <w:pPr>
        <w:tabs>
          <w:tab w:val="right" w:leader="dot" w:pos="9072"/>
        </w:tabs>
        <w:spacing w:before="239"/>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Fecha de recepción del pedido:</w:t>
      </w:r>
      <w:r w:rsidR="00763242" w:rsidRPr="0084784E">
        <w:rPr>
          <w:rFonts w:asciiTheme="minorHAnsi" w:hAnsiTheme="minorHAnsi" w:cstheme="minorHAnsi"/>
          <w:b/>
          <w:sz w:val="24"/>
          <w:szCs w:val="24"/>
          <w:lang w:val="es-ES"/>
        </w:rPr>
        <w:t xml:space="preserve"> </w:t>
      </w:r>
      <w:r w:rsidR="00FE54DB" w:rsidRPr="0084784E">
        <w:rPr>
          <w:rFonts w:asciiTheme="minorHAnsi" w:hAnsiTheme="minorHAnsi" w:cstheme="minorHAnsi"/>
          <w:sz w:val="24"/>
          <w:szCs w:val="24"/>
          <w:lang w:val="es-ES"/>
        </w:rPr>
        <w:tab/>
      </w:r>
    </w:p>
    <w:p w14:paraId="40929103" w14:textId="77777777" w:rsidR="00E73EE2" w:rsidRDefault="00E73EE2" w:rsidP="00FE54DB">
      <w:pPr>
        <w:pStyle w:val="Ttulo1"/>
        <w:spacing w:before="240" w:after="240"/>
        <w:ind w:left="0" w:right="2"/>
        <w:rPr>
          <w:rFonts w:asciiTheme="minorHAnsi" w:hAnsiTheme="minorHAnsi" w:cstheme="minorHAnsi"/>
          <w:lang w:val="es-ES"/>
        </w:rPr>
      </w:pPr>
    </w:p>
    <w:p w14:paraId="00A4632B" w14:textId="77777777" w:rsidR="00E73EE2" w:rsidRDefault="00E73EE2" w:rsidP="00FE54DB">
      <w:pPr>
        <w:pStyle w:val="Ttulo1"/>
        <w:spacing w:before="240" w:after="240"/>
        <w:ind w:left="0" w:right="2"/>
        <w:rPr>
          <w:rFonts w:asciiTheme="minorHAnsi" w:hAnsiTheme="minorHAnsi" w:cstheme="minorHAnsi"/>
          <w:lang w:val="es-ES"/>
        </w:rPr>
      </w:pPr>
    </w:p>
    <w:p w14:paraId="05E4E327" w14:textId="77777777" w:rsidR="00E73EE2" w:rsidRDefault="00E73EE2" w:rsidP="00FE54DB">
      <w:pPr>
        <w:pStyle w:val="Ttulo1"/>
        <w:spacing w:before="240" w:after="240"/>
        <w:ind w:left="0" w:right="2"/>
        <w:rPr>
          <w:rFonts w:asciiTheme="minorHAnsi" w:hAnsiTheme="minorHAnsi" w:cstheme="minorHAnsi"/>
          <w:lang w:val="es-ES"/>
        </w:rPr>
      </w:pPr>
    </w:p>
    <w:p w14:paraId="3D7FCD10" w14:textId="3D7D2AEF" w:rsidR="00F75D00" w:rsidRPr="0084784E" w:rsidRDefault="0025692B" w:rsidP="00FE54DB">
      <w:pPr>
        <w:pStyle w:val="Ttulo1"/>
        <w:spacing w:before="240" w:after="240"/>
        <w:ind w:left="0" w:right="2"/>
        <w:rPr>
          <w:rFonts w:asciiTheme="minorHAnsi" w:hAnsiTheme="minorHAnsi" w:cstheme="minorHAnsi"/>
          <w:lang w:val="es-ES"/>
        </w:rPr>
      </w:pPr>
      <w:r w:rsidRPr="0084784E">
        <w:rPr>
          <w:rFonts w:asciiTheme="minorHAnsi" w:hAnsiTheme="minorHAnsi" w:cstheme="minorHAnsi"/>
          <w:lang w:val="es-ES"/>
        </w:rPr>
        <w:lastRenderedPageBreak/>
        <w:t>Nombre y documento de identidad (DNI/NIE/Pasaporte) del/los consumidor(es) y usuario(s) (se adjunta copia):</w:t>
      </w:r>
    </w:p>
    <w:p w14:paraId="685BFB61" w14:textId="3E8B63A4"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2E05EF1B" w14:textId="047A647F"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3E5DB4A1" w14:textId="79246777" w:rsidR="00F75D00" w:rsidRPr="0084784E" w:rsidRDefault="0025692B" w:rsidP="00FE54DB">
      <w:pPr>
        <w:pStyle w:val="Ttulo1"/>
        <w:spacing w:before="71" w:after="240"/>
        <w:ind w:left="0" w:right="2"/>
        <w:rPr>
          <w:rFonts w:asciiTheme="minorHAnsi" w:hAnsiTheme="minorHAnsi" w:cstheme="minorHAnsi"/>
          <w:lang w:val="es-ES"/>
        </w:rPr>
      </w:pPr>
      <w:r w:rsidRPr="0084784E">
        <w:rPr>
          <w:rFonts w:asciiTheme="minorHAnsi" w:hAnsiTheme="minorHAnsi" w:cstheme="minorHAnsi"/>
          <w:lang w:val="es-ES"/>
        </w:rPr>
        <w:t>Dirección del/los consumidor(es) y usuario(s):</w:t>
      </w:r>
    </w:p>
    <w:p w14:paraId="04A23FC3" w14:textId="1B5A2671"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6C818102" w14:textId="3F3F2043"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07991B8" w14:textId="2C1CA35F"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Teléfono del/los consumidor(es) y usuario(s):</w:t>
      </w:r>
    </w:p>
    <w:p w14:paraId="61B4409C" w14:textId="5837492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5BFE67A2" w14:textId="49DAA577"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42171D08" w14:textId="77777777"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Correo electrónico de/los consumidor(es) y usuario(s):</w:t>
      </w:r>
    </w:p>
    <w:p w14:paraId="083B323D" w14:textId="18DA0B5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1B5000EF" w14:textId="640AAA7C" w:rsidR="00F75D00" w:rsidRPr="0084784E" w:rsidRDefault="0025692B" w:rsidP="00763242">
      <w:pPr>
        <w:spacing w:before="240"/>
        <w:ind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 xml:space="preserve">Nombre y domicilio del destinatario del envío </w:t>
      </w: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la dirección es distinta a la del/los consumidor(es) y usuario(s)</w:t>
      </w:r>
      <w:r w:rsidRPr="0084784E">
        <w:rPr>
          <w:rFonts w:asciiTheme="minorHAnsi" w:hAnsiTheme="minorHAnsi" w:cstheme="minorHAnsi"/>
          <w:sz w:val="24"/>
          <w:szCs w:val="24"/>
          <w:lang w:val="es-ES"/>
        </w:rPr>
        <w:t>)</w:t>
      </w:r>
      <w:r w:rsidRPr="0084784E">
        <w:rPr>
          <w:rFonts w:asciiTheme="minorHAnsi" w:hAnsiTheme="minorHAnsi" w:cstheme="minorHAnsi"/>
          <w:b/>
          <w:sz w:val="24"/>
          <w:szCs w:val="24"/>
          <w:lang w:val="es-ES"/>
        </w:rPr>
        <w:t>:</w:t>
      </w:r>
    </w:p>
    <w:p w14:paraId="21BEA933" w14:textId="5E2133F1" w:rsidR="00F75D00"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3AD29D43" w14:textId="3CE7DEB8" w:rsidR="00FE54DB"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0CC1BBB4" w14:textId="26580858" w:rsidR="00FE54DB" w:rsidRPr="0084784E" w:rsidRDefault="00FE54DB" w:rsidP="00763242">
      <w:pPr>
        <w:pStyle w:val="Textoindependiente"/>
        <w:spacing w:before="0"/>
        <w:ind w:left="0" w:right="2"/>
        <w:rPr>
          <w:rFonts w:asciiTheme="minorHAnsi" w:hAnsiTheme="minorHAnsi" w:cstheme="minorHAnsi"/>
          <w:lang w:val="es-ES"/>
        </w:rPr>
      </w:pPr>
    </w:p>
    <w:p w14:paraId="1A44E718" w14:textId="6062565D" w:rsidR="00FE54DB" w:rsidRPr="0084784E" w:rsidRDefault="00FE54DB" w:rsidP="00763242">
      <w:pPr>
        <w:pStyle w:val="Textoindependiente"/>
        <w:spacing w:before="0"/>
        <w:ind w:left="0" w:right="2"/>
        <w:rPr>
          <w:rFonts w:asciiTheme="minorHAnsi" w:hAnsiTheme="minorHAnsi" w:cstheme="minorHAnsi"/>
          <w:lang w:val="es-ES"/>
        </w:rPr>
      </w:pPr>
    </w:p>
    <w:p w14:paraId="3798150A" w14:textId="13AAC090" w:rsidR="00FE54DB" w:rsidRPr="0084784E" w:rsidRDefault="00FE54DB" w:rsidP="00763242">
      <w:pPr>
        <w:pStyle w:val="Textoindependiente"/>
        <w:spacing w:before="0"/>
        <w:ind w:left="0" w:right="2"/>
        <w:rPr>
          <w:rFonts w:asciiTheme="minorHAnsi" w:hAnsiTheme="minorHAnsi" w:cstheme="minorHAnsi"/>
          <w:lang w:val="es-ES"/>
        </w:rPr>
      </w:pPr>
    </w:p>
    <w:p w14:paraId="18AA0D09" w14:textId="4EC2D900" w:rsidR="00FE54DB" w:rsidRPr="0084784E" w:rsidRDefault="00FE54DB" w:rsidP="00763242">
      <w:pPr>
        <w:pStyle w:val="Textoindependiente"/>
        <w:spacing w:before="0"/>
        <w:ind w:left="0" w:right="2"/>
        <w:rPr>
          <w:rFonts w:asciiTheme="minorHAnsi" w:hAnsiTheme="minorHAnsi" w:cstheme="minorHAnsi"/>
          <w:lang w:val="es-ES"/>
        </w:rPr>
      </w:pPr>
    </w:p>
    <w:p w14:paraId="240BC0D3" w14:textId="77777777" w:rsidR="00FE54DB" w:rsidRPr="0084784E" w:rsidRDefault="00FE54DB" w:rsidP="00763242">
      <w:pPr>
        <w:pStyle w:val="Textoindependiente"/>
        <w:spacing w:before="0"/>
        <w:ind w:left="0" w:right="2"/>
        <w:rPr>
          <w:rFonts w:asciiTheme="minorHAnsi" w:hAnsiTheme="minorHAnsi" w:cstheme="minorHAnsi"/>
          <w:lang w:val="es-ES"/>
        </w:rPr>
      </w:pPr>
    </w:p>
    <w:p w14:paraId="2A6DCC97" w14:textId="77777777" w:rsidR="00F75D00" w:rsidRPr="0084784E" w:rsidRDefault="00F75D00" w:rsidP="00763242">
      <w:pPr>
        <w:pStyle w:val="Textoindependiente"/>
        <w:spacing w:before="7"/>
        <w:ind w:left="0" w:right="2"/>
        <w:rPr>
          <w:rFonts w:asciiTheme="minorHAnsi" w:hAnsiTheme="minorHAnsi" w:cstheme="minorHAnsi"/>
          <w:lang w:val="es-ES"/>
        </w:rPr>
      </w:pPr>
    </w:p>
    <w:p w14:paraId="514E8622" w14:textId="77777777" w:rsidR="00F75D00" w:rsidRPr="0084784E" w:rsidRDefault="0025692B" w:rsidP="00FE54DB">
      <w:pPr>
        <w:pStyle w:val="Ttulo1"/>
        <w:ind w:left="3828" w:right="2"/>
        <w:rPr>
          <w:rFonts w:asciiTheme="minorHAnsi" w:hAnsiTheme="minorHAnsi" w:cstheme="minorHAnsi"/>
          <w:lang w:val="es-ES"/>
        </w:rPr>
      </w:pPr>
      <w:r w:rsidRPr="0084784E">
        <w:rPr>
          <w:rFonts w:asciiTheme="minorHAnsi" w:hAnsiTheme="minorHAnsi" w:cstheme="minorHAnsi"/>
          <w:lang w:val="es-ES"/>
        </w:rPr>
        <w:t>........................................................</w:t>
      </w:r>
    </w:p>
    <w:p w14:paraId="4C7CB8EB" w14:textId="77777777" w:rsidR="00F75D00" w:rsidRPr="0084784E" w:rsidRDefault="0025692B" w:rsidP="00FE54DB">
      <w:pPr>
        <w:ind w:left="3828"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Firma del/los consumidor(es) y usuario(s)</w:t>
      </w:r>
    </w:p>
    <w:p w14:paraId="67CEDECB" w14:textId="76BF0774" w:rsidR="00F75D00" w:rsidRPr="0084784E" w:rsidRDefault="0025692B" w:rsidP="00FE54DB">
      <w:pPr>
        <w:ind w:left="3828" w:right="2"/>
        <w:rPr>
          <w:rFonts w:asciiTheme="minorHAnsi" w:hAnsiTheme="minorHAnsi" w:cstheme="minorHAnsi"/>
          <w:sz w:val="24"/>
          <w:szCs w:val="24"/>
          <w:lang w:val="es-ES"/>
        </w:rPr>
      </w:pP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el formulario se presenta en papel</w:t>
      </w:r>
      <w:r w:rsidRPr="0084784E">
        <w:rPr>
          <w:rFonts w:asciiTheme="minorHAnsi" w:hAnsiTheme="minorHAnsi" w:cstheme="minorHAnsi"/>
          <w:sz w:val="24"/>
          <w:szCs w:val="24"/>
          <w:lang w:val="es-ES"/>
        </w:rPr>
        <w:t>)</w:t>
      </w:r>
    </w:p>
    <w:p w14:paraId="198DD691" w14:textId="77777777" w:rsidR="00763242" w:rsidRPr="0084784E" w:rsidRDefault="00763242" w:rsidP="00763242">
      <w:pPr>
        <w:ind w:right="2"/>
        <w:rPr>
          <w:rFonts w:asciiTheme="minorHAnsi" w:hAnsiTheme="minorHAnsi" w:cstheme="minorHAnsi"/>
          <w:sz w:val="24"/>
          <w:szCs w:val="24"/>
          <w:lang w:val="es-ES"/>
        </w:rPr>
      </w:pPr>
    </w:p>
    <w:p w14:paraId="1BD2882E" w14:textId="77777777" w:rsidR="00F75D00" w:rsidRPr="0084784E" w:rsidRDefault="00F75D00" w:rsidP="00763242">
      <w:pPr>
        <w:ind w:right="2"/>
        <w:rPr>
          <w:rFonts w:asciiTheme="minorHAnsi" w:hAnsiTheme="minorHAnsi" w:cstheme="minorHAnsi"/>
          <w:sz w:val="24"/>
          <w:szCs w:val="24"/>
          <w:lang w:val="es-ES"/>
        </w:rPr>
      </w:pPr>
    </w:p>
    <w:p w14:paraId="06460045" w14:textId="4C05F69B" w:rsidR="00763242" w:rsidRPr="0084784E" w:rsidRDefault="00763242" w:rsidP="00763242">
      <w:pPr>
        <w:ind w:right="2"/>
        <w:rPr>
          <w:rFonts w:asciiTheme="minorHAnsi" w:hAnsiTheme="minorHAnsi" w:cstheme="minorHAnsi"/>
          <w:sz w:val="24"/>
          <w:szCs w:val="24"/>
          <w:lang w:val="es-ES"/>
        </w:rPr>
        <w:sectPr w:rsidR="00763242" w:rsidRPr="0084784E" w:rsidSect="00763242">
          <w:footerReference w:type="default" r:id="rId8"/>
          <w:pgSz w:w="11910" w:h="16840"/>
          <w:pgMar w:top="1701" w:right="1418" w:bottom="1701" w:left="1418" w:header="0" w:footer="1029" w:gutter="0"/>
          <w:cols w:space="720"/>
        </w:sectPr>
      </w:pPr>
    </w:p>
    <w:p w14:paraId="545B3000" w14:textId="77777777" w:rsidR="00F75D00" w:rsidRPr="0084784E" w:rsidRDefault="0025692B" w:rsidP="003D2504">
      <w:pPr>
        <w:spacing w:before="100"/>
        <w:ind w:right="2"/>
        <w:jc w:val="center"/>
        <w:rPr>
          <w:rFonts w:asciiTheme="minorHAnsi" w:hAnsiTheme="minorHAnsi" w:cstheme="minorHAnsi"/>
          <w:b/>
          <w:sz w:val="24"/>
          <w:szCs w:val="24"/>
          <w:lang w:val="es-ES"/>
        </w:rPr>
      </w:pPr>
      <w:r w:rsidRPr="0084784E">
        <w:rPr>
          <w:rFonts w:asciiTheme="minorHAnsi" w:hAnsiTheme="minorHAnsi" w:cstheme="minorHAnsi"/>
          <w:b/>
          <w:sz w:val="24"/>
          <w:szCs w:val="24"/>
          <w:u w:val="single"/>
          <w:lang w:val="es-ES"/>
        </w:rPr>
        <w:lastRenderedPageBreak/>
        <w:t>DERECHO DE DESISTIMIENTO</w:t>
      </w:r>
    </w:p>
    <w:p w14:paraId="494D590D" w14:textId="77777777" w:rsidR="00F75D00" w:rsidRPr="0084784E" w:rsidRDefault="00F75D00" w:rsidP="00763242">
      <w:pPr>
        <w:pStyle w:val="Textoindependiente"/>
        <w:spacing w:before="0"/>
        <w:ind w:left="0" w:right="2"/>
        <w:jc w:val="both"/>
        <w:rPr>
          <w:rFonts w:asciiTheme="minorHAnsi" w:hAnsiTheme="minorHAnsi" w:cstheme="minorHAnsi"/>
          <w:b/>
          <w:lang w:val="es-ES"/>
        </w:rPr>
      </w:pPr>
    </w:p>
    <w:p w14:paraId="375E1486" w14:textId="77777777" w:rsidR="00F75D00" w:rsidRPr="0084784E" w:rsidRDefault="00F75D00" w:rsidP="00763242">
      <w:pPr>
        <w:pStyle w:val="Textoindependiente"/>
        <w:spacing w:before="1"/>
        <w:ind w:left="0" w:right="2"/>
        <w:jc w:val="both"/>
        <w:rPr>
          <w:rFonts w:asciiTheme="minorHAnsi" w:hAnsiTheme="minorHAnsi" w:cstheme="minorHAnsi"/>
          <w:b/>
          <w:lang w:val="es-ES"/>
        </w:rPr>
      </w:pPr>
    </w:p>
    <w:p w14:paraId="2F46397D" w14:textId="7FB796BF" w:rsidR="00F75D00" w:rsidRPr="0084784E" w:rsidRDefault="0025692B" w:rsidP="00763242">
      <w:pPr>
        <w:pStyle w:val="Textoindependiente"/>
        <w:spacing w:before="100"/>
        <w:ind w:left="0" w:right="2"/>
        <w:jc w:val="both"/>
        <w:rPr>
          <w:rFonts w:asciiTheme="minorHAnsi" w:hAnsiTheme="minorHAnsi" w:cstheme="minorHAnsi"/>
          <w:lang w:val="es-ES"/>
        </w:rPr>
      </w:pPr>
      <w:r w:rsidRPr="0084784E">
        <w:rPr>
          <w:rFonts w:asciiTheme="minorHAnsi" w:hAnsiTheme="minorHAnsi" w:cstheme="minorHAnsi"/>
          <w:lang w:val="es-ES"/>
        </w:rPr>
        <w:t xml:space="preserve">En virtud de lo previsto en el Real Decreto Legislativo 1/2007, de 16 de noviembre, por el que se aprueba el texto refundido de la Ley General para la Defensa de los Consumidores y Usuarios y otras leyes complementarias, el consumidor tiene derecho a desistir del contrato celebrado a distancia (por teléfono, internet, correo postal, fax, en su domicilio, </w:t>
      </w:r>
      <w:r w:rsidR="002D51A7" w:rsidRPr="0084784E">
        <w:rPr>
          <w:rFonts w:asciiTheme="minorHAnsi" w:hAnsiTheme="minorHAnsi" w:cstheme="minorHAnsi"/>
          <w:lang w:val="es-ES"/>
        </w:rPr>
        <w:t>etc.</w:t>
      </w:r>
      <w:r w:rsidRPr="0084784E">
        <w:rPr>
          <w:rFonts w:asciiTheme="minorHAnsi" w:hAnsiTheme="minorHAnsi" w:cstheme="minorHAnsi"/>
          <w:lang w:val="es-ES"/>
        </w:rPr>
        <w:t xml:space="preserve">) en un plazo de </w:t>
      </w:r>
      <w:r w:rsidRPr="0084784E">
        <w:rPr>
          <w:rFonts w:asciiTheme="minorHAnsi" w:hAnsiTheme="minorHAnsi" w:cstheme="minorHAnsi"/>
          <w:b/>
          <w:lang w:val="es-ES"/>
        </w:rPr>
        <w:t>14 días naturales sin necesidad de justificación</w:t>
      </w:r>
      <w:r w:rsidRPr="0084784E">
        <w:rPr>
          <w:rFonts w:asciiTheme="minorHAnsi" w:hAnsiTheme="minorHAnsi" w:cstheme="minorHAnsi"/>
          <w:lang w:val="es-ES"/>
        </w:rPr>
        <w:t>.</w:t>
      </w:r>
    </w:p>
    <w:p w14:paraId="34183DF6"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plazo de desistimiento expirará a los 14 días naturales del día de la celebración del contrato, o bien, según corresponda, del día que usted o un tercero por usted indicado, distinto del transportista, adquirió la posesión material de los bienes, o del último de esos bienes adquiridos o de la última de las piezas de un mismo bien adquirido por un mismo pedido.</w:t>
      </w:r>
    </w:p>
    <w:p w14:paraId="210DE022" w14:textId="669753D3" w:rsidR="00F75D00" w:rsidRPr="0084784E" w:rsidRDefault="0025692B" w:rsidP="00763242">
      <w:pPr>
        <w:spacing w:before="245"/>
        <w:ind w:right="2"/>
        <w:jc w:val="both"/>
        <w:rPr>
          <w:rFonts w:asciiTheme="minorHAnsi" w:hAnsiTheme="minorHAnsi" w:cstheme="minorHAnsi"/>
          <w:sz w:val="24"/>
          <w:szCs w:val="24"/>
          <w:lang w:val="es-ES"/>
        </w:rPr>
      </w:pPr>
      <w:r w:rsidRPr="0084784E">
        <w:rPr>
          <w:rFonts w:asciiTheme="minorHAnsi" w:hAnsiTheme="minorHAnsi" w:cstheme="minorHAnsi"/>
          <w:sz w:val="24"/>
          <w:szCs w:val="24"/>
          <w:lang w:val="es-ES"/>
        </w:rPr>
        <w:t xml:space="preserve">Para ejercer el derecho de desistimiento, el consumidor deberá </w:t>
      </w:r>
      <w:r w:rsidRPr="0084784E">
        <w:rPr>
          <w:rFonts w:asciiTheme="minorHAnsi" w:hAnsiTheme="minorHAnsi" w:cstheme="minorHAnsi"/>
          <w:b/>
          <w:sz w:val="24"/>
          <w:szCs w:val="24"/>
          <w:lang w:val="es-ES"/>
        </w:rPr>
        <w:t xml:space="preserve">notificar su decisión de desistir del contrato a través de una declaración inequívoca </w:t>
      </w:r>
      <w:r w:rsidRPr="0084784E">
        <w:rPr>
          <w:rFonts w:asciiTheme="minorHAnsi" w:hAnsiTheme="minorHAnsi" w:cstheme="minorHAnsi"/>
          <w:sz w:val="24"/>
          <w:szCs w:val="24"/>
          <w:lang w:val="es-ES"/>
        </w:rPr>
        <w:t xml:space="preserve">(por ejemplo, una carta enviada por correo postal, fax o correo electrónico). </w:t>
      </w:r>
      <w:r w:rsidRPr="0084784E">
        <w:rPr>
          <w:rFonts w:asciiTheme="minorHAnsi" w:hAnsiTheme="minorHAnsi" w:cstheme="minorHAnsi"/>
          <w:b/>
          <w:sz w:val="24"/>
          <w:szCs w:val="24"/>
          <w:lang w:val="es-ES"/>
        </w:rPr>
        <w:t>Podrá utilizar este modelo de formulario de desistimiento, aunque su uso no es obligatorio</w:t>
      </w:r>
      <w:r w:rsidRPr="0084784E">
        <w:rPr>
          <w:rFonts w:asciiTheme="minorHAnsi" w:hAnsiTheme="minorHAnsi" w:cstheme="minorHAnsi"/>
          <w:sz w:val="24"/>
          <w:szCs w:val="24"/>
          <w:lang w:val="es-ES"/>
        </w:rPr>
        <w:t xml:space="preserve">. </w:t>
      </w:r>
      <w:r w:rsidR="0084784E" w:rsidRPr="0084784E">
        <w:rPr>
          <w:rFonts w:asciiTheme="minorHAnsi" w:hAnsiTheme="minorHAnsi" w:cstheme="minorHAnsi"/>
          <w:sz w:val="24"/>
          <w:szCs w:val="24"/>
          <w:lang w:val="es-ES"/>
        </w:rPr>
        <w:t>El usuario tiene, asimismo, la opción de cumplimentar y enviar electrónicamente el modelo de formulario de desistimiento o cualquier otra declaración inequívoca adjuntando el documento y enviándolo a</w:t>
      </w:r>
      <w:r w:rsidRPr="0084784E">
        <w:rPr>
          <w:rFonts w:asciiTheme="minorHAnsi" w:hAnsiTheme="minorHAnsi" w:cstheme="minorHAnsi"/>
          <w:sz w:val="24"/>
          <w:szCs w:val="24"/>
          <w:lang w:val="es-ES"/>
        </w:rPr>
        <w:t xml:space="preserve"> </w:t>
      </w:r>
      <w:r w:rsidR="00E73EE2" w:rsidRPr="00E73EE2">
        <w:rPr>
          <w:rFonts w:asciiTheme="minorHAnsi" w:hAnsiTheme="minorHAnsi" w:cstheme="minorHAnsi"/>
          <w:b/>
          <w:bCs/>
          <w:sz w:val="24"/>
          <w:szCs w:val="24"/>
          <w:lang w:val="es-ES"/>
        </w:rPr>
        <w:t>info@wapeat.es</w:t>
      </w:r>
      <w:r w:rsidRPr="00E73EE2">
        <w:rPr>
          <w:rFonts w:asciiTheme="minorHAnsi" w:hAnsiTheme="minorHAnsi" w:cstheme="minorHAnsi"/>
          <w:b/>
          <w:bCs/>
          <w:sz w:val="24"/>
          <w:szCs w:val="24"/>
          <w:lang w:val="es-ES"/>
        </w:rPr>
        <w:t>.</w:t>
      </w:r>
      <w:r w:rsidRPr="0084784E">
        <w:rPr>
          <w:rFonts w:asciiTheme="minorHAnsi" w:hAnsiTheme="minorHAnsi" w:cstheme="minorHAnsi"/>
          <w:sz w:val="24"/>
          <w:szCs w:val="24"/>
          <w:lang w:val="es-ES"/>
        </w:rPr>
        <w:t xml:space="preserve"> Mediante esta opción, el consumidor recibirá sin demora en un soporte duradero (por ejemplo, por correo electrónico) el acuse de recepción de dicho desistimiento. Para cumplir el plazo de desistimiento, basta con que la comunicación relativa al ejercicio de este derecho </w:t>
      </w:r>
      <w:r w:rsidRPr="0084784E">
        <w:rPr>
          <w:rFonts w:asciiTheme="minorHAnsi" w:hAnsiTheme="minorHAnsi" w:cstheme="minorHAnsi"/>
          <w:spacing w:val="2"/>
          <w:sz w:val="24"/>
          <w:szCs w:val="24"/>
          <w:lang w:val="es-ES"/>
        </w:rPr>
        <w:t xml:space="preserve">sea </w:t>
      </w:r>
      <w:r w:rsidRPr="0084784E">
        <w:rPr>
          <w:rFonts w:asciiTheme="minorHAnsi" w:hAnsiTheme="minorHAnsi" w:cstheme="minorHAnsi"/>
          <w:b/>
          <w:sz w:val="24"/>
          <w:szCs w:val="24"/>
          <w:lang w:val="es-ES"/>
        </w:rPr>
        <w:t>enviada por el consumidor antes de que venza el plazo</w:t>
      </w:r>
      <w:r w:rsidRPr="0084784E">
        <w:rPr>
          <w:rFonts w:asciiTheme="minorHAnsi" w:hAnsiTheme="minorHAnsi" w:cstheme="minorHAnsi"/>
          <w:b/>
          <w:spacing w:val="-28"/>
          <w:sz w:val="24"/>
          <w:szCs w:val="24"/>
          <w:lang w:val="es-ES"/>
        </w:rPr>
        <w:t xml:space="preserve"> </w:t>
      </w:r>
      <w:r w:rsidRPr="0084784E">
        <w:rPr>
          <w:rFonts w:asciiTheme="minorHAnsi" w:hAnsiTheme="minorHAnsi" w:cstheme="minorHAnsi"/>
          <w:b/>
          <w:sz w:val="24"/>
          <w:szCs w:val="24"/>
          <w:lang w:val="es-ES"/>
        </w:rPr>
        <w:t>correspondiente</w:t>
      </w:r>
      <w:r w:rsidRPr="0084784E">
        <w:rPr>
          <w:rFonts w:asciiTheme="minorHAnsi" w:hAnsiTheme="minorHAnsi" w:cstheme="minorHAnsi"/>
          <w:sz w:val="24"/>
          <w:szCs w:val="24"/>
          <w:lang w:val="es-ES"/>
        </w:rPr>
        <w:t>.</w:t>
      </w:r>
    </w:p>
    <w:p w14:paraId="2C5C430E"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ejercicio del derecho de desistimiento extinguirá las obligaciones de las partes de ejecutar el contrato o celebrarlo cuando el consumidor haya realizado una oferta, por lo que, en caso de respetar las condiciones mencionadas, le reembolsaré todo pago recibido, incluidos, en su caso, los gastos de entrega, sin demoras indebidas y, en cualquier caso, antes de que hayan transcurrido 14 días naturales desde la fecha en que se recibió la voluntad del consumidor y usuario de desistir del contrato. Este reembolso será efectuado utilizando el mismo medio de pago empleado por usted para la transacción inicial, a no ser que haya dispuesto expresamente lo contrario y siempre y cuando usted no incurra en ningún gasto como consecuencia del reembolso.</w:t>
      </w:r>
    </w:p>
    <w:p w14:paraId="6A854D98" w14:textId="77777777" w:rsidR="00F75D00" w:rsidRPr="0084784E" w:rsidRDefault="0025692B" w:rsidP="00763242">
      <w:pPr>
        <w:pStyle w:val="Textoindependiente"/>
        <w:spacing w:before="239"/>
        <w:ind w:left="0" w:right="2"/>
        <w:jc w:val="both"/>
        <w:rPr>
          <w:rFonts w:asciiTheme="minorHAnsi" w:hAnsiTheme="minorHAnsi" w:cstheme="minorHAnsi"/>
          <w:lang w:val="es-ES"/>
        </w:rPr>
      </w:pPr>
      <w:r w:rsidRPr="0084784E">
        <w:rPr>
          <w:rFonts w:asciiTheme="minorHAnsi" w:hAnsiTheme="minorHAnsi" w:cstheme="minorHAnsi"/>
          <w:lang w:val="es-ES"/>
        </w:rPr>
        <w:t>Se excluye del derecho de desistimiento a los contratos mencionados en el artículo 103 del Real Decreto Legislativo 1/2007 de 16 de noviembre por el que se aprueba el texto refundido de la Ley General para la Defensa de los Consumidores y Usuarios y otras leyes complementarias.</w:t>
      </w:r>
    </w:p>
    <w:sectPr w:rsidR="00F75D00" w:rsidRPr="0084784E" w:rsidSect="00763242">
      <w:pgSz w:w="11910" w:h="16840"/>
      <w:pgMar w:top="1701" w:right="1418" w:bottom="1701" w:left="1418" w:header="0" w:footer="10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C91E0" w14:textId="77777777" w:rsidR="00C00D3F" w:rsidRDefault="00C00D3F">
      <w:r>
        <w:separator/>
      </w:r>
    </w:p>
  </w:endnote>
  <w:endnote w:type="continuationSeparator" w:id="0">
    <w:p w14:paraId="687756B5" w14:textId="77777777" w:rsidR="00C00D3F" w:rsidRDefault="00C00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948B3" w14:textId="77777777" w:rsidR="00F75D00" w:rsidRDefault="00000000">
    <w:pPr>
      <w:pStyle w:val="Textoindependiente"/>
      <w:spacing w:before="0" w:line="14" w:lineRule="auto"/>
      <w:ind w:left="0"/>
      <w:rPr>
        <w:sz w:val="20"/>
      </w:rPr>
    </w:pPr>
    <w:r>
      <w:pict w14:anchorId="559C10A1">
        <v:shapetype id="_x0000_t202" coordsize="21600,21600" o:spt="202" path="m,l,21600r21600,l21600,xe">
          <v:stroke joinstyle="miter"/>
          <v:path gradientshapeok="t" o:connecttype="rect"/>
        </v:shapetype>
        <v:shape id="_x0000_s1025" type="#_x0000_t202" style="position:absolute;margin-left:516pt;margin-top:779.45pt;width:12.1pt;height:16.65pt;z-index:-251658752;mso-position-horizontal-relative:page;mso-position-vertical-relative:page" filled="f" stroked="f">
          <v:textbox style="mso-next-textbox:#_x0000_s1025" inset="0,0,0,0">
            <w:txbxContent>
              <w:p w14:paraId="5F36DBEF" w14:textId="77777777" w:rsidR="00F75D00" w:rsidRDefault="0025692B">
                <w:pPr>
                  <w:spacing w:before="20"/>
                  <w:ind w:left="60"/>
                  <w:rPr>
                    <w:i/>
                    <w:sz w:val="24"/>
                  </w:rPr>
                </w:pPr>
                <w:r>
                  <w:fldChar w:fldCharType="begin"/>
                </w:r>
                <w:r>
                  <w:rPr>
                    <w:i/>
                    <w:sz w:val="24"/>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D24B9" w14:textId="77777777" w:rsidR="00C00D3F" w:rsidRDefault="00C00D3F">
      <w:r>
        <w:separator/>
      </w:r>
    </w:p>
  </w:footnote>
  <w:footnote w:type="continuationSeparator" w:id="0">
    <w:p w14:paraId="2E8E6718" w14:textId="77777777" w:rsidR="00C00D3F" w:rsidRDefault="00C00D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F75D00"/>
    <w:rsid w:val="0025692B"/>
    <w:rsid w:val="002D51A7"/>
    <w:rsid w:val="003D2504"/>
    <w:rsid w:val="00443506"/>
    <w:rsid w:val="00763242"/>
    <w:rsid w:val="007B6B4D"/>
    <w:rsid w:val="0084784E"/>
    <w:rsid w:val="00C00D3F"/>
    <w:rsid w:val="00CF0E9C"/>
    <w:rsid w:val="00E73EE2"/>
    <w:rsid w:val="00F75D00"/>
    <w:rsid w:val="00FE54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CFCFD"/>
  <w15:docId w15:val="{8BA956EA-E869-4C6A-BDC5-1DF25EEEA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Ttulo1">
    <w:name w:val="heading 1"/>
    <w:basedOn w:val="Normal"/>
    <w:uiPriority w:val="9"/>
    <w:qFormat/>
    <w:pPr>
      <w:ind w:left="558"/>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240"/>
      <w:ind w:left="558"/>
    </w:pPr>
    <w:rPr>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FE54DB"/>
    <w:rPr>
      <w:color w:val="0000FF" w:themeColor="hyperlink"/>
      <w:u w:val="single"/>
    </w:rPr>
  </w:style>
  <w:style w:type="character" w:styleId="Mencinsinresolver">
    <w:name w:val="Unresolved Mention"/>
    <w:basedOn w:val="Fuentedeprrafopredeter"/>
    <w:uiPriority w:val="99"/>
    <w:semiHidden/>
    <w:unhideWhenUsed/>
    <w:rsid w:val="00FE5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o\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DBA3B-1489-43A4-B0C2-83549FCF7CA5}">
  <ds:schemaRefs>
    <ds:schemaRef ds:uri="urn:schemas-microsoft-com.VSTO2008Demos.ControlsStorage"/>
  </ds:schemaRefs>
</ds:datastoreItem>
</file>

<file path=customXml/itemProps2.xml><?xml version="1.0" encoding="utf-8"?>
<ds:datastoreItem xmlns:ds="http://schemas.openxmlformats.org/officeDocument/2006/customXml" ds:itemID="{D9286A2C-74FA-4208-8C01-96B26D4C2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Chem4Word.dotx</Template>
  <TotalTime>35</TotalTime>
  <Pages>3</Pages>
  <Words>649</Words>
  <Characters>3571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Microsoft Word - 1516722920_d7MoOr4IQG_formulario_de_desistimiento.docx</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- 1516722920_d7MoOr4IQG_formulario_de_desistimiento.docx</dc:title>
  <cp:lastModifiedBy>Miguel Ángel Rodríguez</cp:lastModifiedBy>
  <cp:revision>7</cp:revision>
  <dcterms:created xsi:type="dcterms:W3CDTF">2020-10-15T17:12:00Z</dcterms:created>
  <dcterms:modified xsi:type="dcterms:W3CDTF">2024-02-02T09:29:00Z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2018-02-16T00:00:00Z</vt:filetime>
  </property>
  <property fmtid="{D5CDD505-2E9C-101B-9397-08002B2CF9AE}" pid="3" name="Creator">
    <vt:lpwstr>Word</vt:lpwstr>
  </property>
  <property fmtid="{D5CDD505-2E9C-101B-9397-08002B2CF9AE}" pid="4" name="LastSaved">
    <vt:filetime>2020-10-15T00:00:00Z</vt:filetime>
  </property>
</Properties>
</file>